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D7B754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67DCC">
        <w:rPr>
          <w:rFonts w:ascii="Garamond" w:hAnsi="Garamond"/>
          <w:b/>
          <w:bCs/>
          <w:u w:val="single"/>
        </w:rPr>
        <w:t>3</w:t>
      </w:r>
      <w:r w:rsidR="0022734C">
        <w:rPr>
          <w:rFonts w:ascii="Garamond" w:hAnsi="Garamond"/>
          <w:b/>
          <w:bCs/>
          <w:u w:val="single"/>
        </w:rPr>
        <w:t>1</w:t>
      </w:r>
      <w:r w:rsidR="00F976F8">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19EBB9FA" w:rsidR="00AB4253" w:rsidRDefault="00565198" w:rsidP="006F0373">
      <w:pPr>
        <w:spacing w:after="0"/>
        <w:jc w:val="both"/>
        <w:rPr>
          <w:noProof/>
        </w:rPr>
      </w:pPr>
      <w:r w:rsidRPr="00565198">
        <w:rPr>
          <w:noProof/>
        </w:rPr>
        <w:drawing>
          <wp:inline distT="0" distB="0" distL="0" distR="0" wp14:anchorId="034A7614" wp14:editId="1B2873E0">
            <wp:extent cx="5760720" cy="2258695"/>
            <wp:effectExtent l="0" t="0" r="0" b="8255"/>
            <wp:docPr id="122437767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377675" name="Slika 1" descr="Slika, ki vsebuje besede besedilo, posnetek zaslona, pisava, številka&#10;&#10;Vsebina, ustvarjena z UI, morda ni pravilna."/>
                    <pic:cNvPicPr/>
                  </pic:nvPicPr>
                  <pic:blipFill>
                    <a:blip r:embed="rId13"/>
                    <a:stretch>
                      <a:fillRect/>
                    </a:stretch>
                  </pic:blipFill>
                  <pic:spPr>
                    <a:xfrm>
                      <a:off x="0" y="0"/>
                      <a:ext cx="5760720" cy="225869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625680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F976F8">
        <w:rPr>
          <w:rFonts w:ascii="Garamond" w:eastAsia="Times New Roman" w:hAnsi="Garamond"/>
          <w:b/>
          <w:lang w:eastAsia="zh-CN"/>
        </w:rPr>
        <w:t>15</w:t>
      </w:r>
      <w:r w:rsidR="00151401">
        <w:rPr>
          <w:rFonts w:ascii="Garamond" w:eastAsia="Times New Roman" w:hAnsi="Garamond"/>
          <w:b/>
          <w:lang w:eastAsia="zh-CN"/>
        </w:rPr>
        <w:t>.</w:t>
      </w:r>
      <w:r w:rsidR="00A929FC">
        <w:rPr>
          <w:rFonts w:ascii="Garamond" w:eastAsia="Times New Roman" w:hAnsi="Garamond"/>
          <w:b/>
          <w:lang w:eastAsia="zh-CN"/>
        </w:rPr>
        <w:t>0</w:t>
      </w:r>
      <w:r w:rsidR="00F976F8">
        <w:rPr>
          <w:rFonts w:ascii="Garamond" w:eastAsia="Times New Roman" w:hAnsi="Garamond"/>
          <w:b/>
          <w:lang w:eastAsia="zh-CN"/>
        </w:rPr>
        <w:t>3</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22FF4B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67DCC">
        <w:rPr>
          <w:rFonts w:ascii="Garamond" w:eastAsia="Times New Roman" w:hAnsi="Garamond"/>
          <w:b/>
          <w:bCs/>
          <w:lang w:eastAsia="sl-SI"/>
        </w:rPr>
        <w:t>3</w:t>
      </w:r>
      <w:r w:rsidR="0022734C">
        <w:rPr>
          <w:rFonts w:ascii="Garamond" w:eastAsia="Times New Roman" w:hAnsi="Garamond"/>
          <w:b/>
          <w:bCs/>
          <w:lang w:eastAsia="sl-SI"/>
        </w:rPr>
        <w:t>1</w:t>
      </w:r>
      <w:r w:rsidR="00F976F8">
        <w:rPr>
          <w:rFonts w:ascii="Garamond" w:eastAsia="Times New Roman" w:hAnsi="Garamond"/>
          <w:b/>
          <w:bCs/>
          <w:lang w:eastAsia="sl-SI"/>
        </w:rPr>
        <w:t>5</w:t>
      </w:r>
      <w:r w:rsidR="0022734C" w:rsidRPr="0022734C">
        <w:t xml:space="preserve"> </w:t>
      </w:r>
      <w:r w:rsidR="00F976F8">
        <w:t>progesteroni</w:t>
      </w:r>
      <w:r w:rsidR="0022734C" w:rsidRPr="0022734C">
        <w:rPr>
          <w:rFonts w:ascii="Garamond" w:eastAsia="Times New Roman" w:hAnsi="Garamond"/>
          <w:b/>
          <w:bCs/>
          <w:lang w:eastAsia="sl-SI"/>
        </w:rPr>
        <w:t xml:space="preserve"> </w:t>
      </w:r>
      <w:r w:rsidR="004E487E">
        <w:rPr>
          <w:rFonts w:ascii="Garamond" w:eastAsia="Times New Roman" w:hAnsi="Garamond"/>
          <w:b/>
          <w:bCs/>
          <w:lang w:eastAsia="sl-SI"/>
        </w:rPr>
        <w:t>ATC</w:t>
      </w:r>
      <w:r w:rsidR="00667DCC" w:rsidRPr="00667DCC">
        <w:t xml:space="preserve"> </w:t>
      </w:r>
      <w:r w:rsidR="00F976F8">
        <w:t>G03DA04</w:t>
      </w:r>
      <w:r w:rsidR="00CA35A3" w:rsidRPr="00CA35A3">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4FDA"/>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2734C"/>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15D"/>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2DB3"/>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4E"/>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75A"/>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98"/>
    <w:rsid w:val="005651D3"/>
    <w:rsid w:val="00566540"/>
    <w:rsid w:val="00570CFA"/>
    <w:rsid w:val="005731D4"/>
    <w:rsid w:val="00574FDD"/>
    <w:rsid w:val="005755C8"/>
    <w:rsid w:val="005770DE"/>
    <w:rsid w:val="005772D1"/>
    <w:rsid w:val="00585873"/>
    <w:rsid w:val="00593ECD"/>
    <w:rsid w:val="00594234"/>
    <w:rsid w:val="0059471E"/>
    <w:rsid w:val="005950BB"/>
    <w:rsid w:val="00595BFF"/>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67DCC"/>
    <w:rsid w:val="00670282"/>
    <w:rsid w:val="00670AC9"/>
    <w:rsid w:val="00673E71"/>
    <w:rsid w:val="00677B79"/>
    <w:rsid w:val="00682534"/>
    <w:rsid w:val="00682858"/>
    <w:rsid w:val="006828F3"/>
    <w:rsid w:val="00683017"/>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5A8"/>
    <w:rsid w:val="00703E66"/>
    <w:rsid w:val="0070795A"/>
    <w:rsid w:val="00710760"/>
    <w:rsid w:val="00711F07"/>
    <w:rsid w:val="0071329E"/>
    <w:rsid w:val="007159D0"/>
    <w:rsid w:val="007167A2"/>
    <w:rsid w:val="00721EC9"/>
    <w:rsid w:val="00727068"/>
    <w:rsid w:val="00727676"/>
    <w:rsid w:val="00731421"/>
    <w:rsid w:val="00731544"/>
    <w:rsid w:val="00735E8B"/>
    <w:rsid w:val="0074122E"/>
    <w:rsid w:val="00741B88"/>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87E4F"/>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1808"/>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1B98"/>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3EC8"/>
    <w:rsid w:val="00A549C8"/>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5B"/>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4322A"/>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35A3"/>
    <w:rsid w:val="00CA4894"/>
    <w:rsid w:val="00CA71BC"/>
    <w:rsid w:val="00CB20FF"/>
    <w:rsid w:val="00CB3DDB"/>
    <w:rsid w:val="00CB5C6D"/>
    <w:rsid w:val="00CB7871"/>
    <w:rsid w:val="00CB7B09"/>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C6A"/>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65EB9"/>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04419"/>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39D3"/>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976F8"/>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035A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EB9"/>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1424</Words>
  <Characters>8122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2026-01-22T14:46:00Z</cp:lastPrinted>
  <dcterms:created xsi:type="dcterms:W3CDTF">2026-01-23T06:08:00Z</dcterms:created>
  <dcterms:modified xsi:type="dcterms:W3CDTF">2026-01-23T06:20:00Z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